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8FD" w:rsidRPr="00F459FD" w:rsidRDefault="000908FD" w:rsidP="00F459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3A287E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.75pt;height:41.25pt;visibility:visible">
            <v:imagedata r:id="rId4" o:title=""/>
          </v:shape>
        </w:pict>
      </w:r>
    </w:p>
    <w:p w:rsidR="000908FD" w:rsidRPr="00AF242B" w:rsidRDefault="000908FD" w:rsidP="00F459F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F242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  <w:r w:rsidRPr="00AF242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>БОКОВСКОГО  РАЙОНА РОСТОВСКОЙ ОБЛАСТИ</w:t>
      </w:r>
    </w:p>
    <w:p w:rsidR="000908FD" w:rsidRPr="00AF242B" w:rsidRDefault="000908FD" w:rsidP="00F459F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0908FD" w:rsidRPr="00AF242B" w:rsidRDefault="000908FD" w:rsidP="00AF242B">
      <w:pPr>
        <w:spacing w:after="0" w:line="240" w:lineRule="auto"/>
        <w:ind w:right="4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F242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0908FD" w:rsidRPr="00F459FD" w:rsidRDefault="000908FD" w:rsidP="00F459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908FD" w:rsidRPr="00F459FD" w:rsidRDefault="000908FD" w:rsidP="00F459FD">
      <w:pPr>
        <w:spacing w:after="0" w:line="240" w:lineRule="auto"/>
        <w:jc w:val="center"/>
        <w:rPr>
          <w:rFonts w:ascii="Times New Roman" w:hAnsi="Times New Roman" w:cs="Times New Roman"/>
          <w:b/>
          <w:bCs/>
          <w:spacing w:val="60"/>
          <w:sz w:val="32"/>
          <w:szCs w:val="32"/>
          <w:lang w:eastAsia="ru-RU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3107"/>
        <w:gridCol w:w="3107"/>
        <w:gridCol w:w="3107"/>
      </w:tblGrid>
      <w:tr w:rsidR="000908FD" w:rsidRPr="003A287E">
        <w:tc>
          <w:tcPr>
            <w:tcW w:w="3107" w:type="dxa"/>
          </w:tcPr>
          <w:p w:rsidR="000908FD" w:rsidRPr="00F459FD" w:rsidRDefault="000908FD" w:rsidP="00F459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ию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ня</w:t>
            </w: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2015 года</w:t>
            </w:r>
          </w:p>
        </w:tc>
        <w:tc>
          <w:tcPr>
            <w:tcW w:w="3107" w:type="dxa"/>
          </w:tcPr>
          <w:p w:rsidR="000908FD" w:rsidRPr="00F459FD" w:rsidRDefault="000908FD" w:rsidP="00F459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0908FD" w:rsidRPr="00F459FD" w:rsidRDefault="000908FD" w:rsidP="00F459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161-3</w:t>
            </w:r>
          </w:p>
        </w:tc>
      </w:tr>
    </w:tbl>
    <w:p w:rsidR="000908FD" w:rsidRPr="00F459FD" w:rsidRDefault="000908FD" w:rsidP="00AF24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sz w:val="28"/>
          <w:szCs w:val="28"/>
          <w:lang w:eastAsia="ru-RU"/>
        </w:rPr>
        <w:t>ст. Боковская</w:t>
      </w:r>
    </w:p>
    <w:p w:rsidR="000908FD" w:rsidRPr="00F459FD" w:rsidRDefault="000908FD" w:rsidP="00F459FD">
      <w:pPr>
        <w:spacing w:after="0" w:line="240" w:lineRule="auto"/>
        <w:ind w:right="4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08FD" w:rsidRDefault="000908FD" w:rsidP="00F459FD">
      <w:pPr>
        <w:spacing w:after="0" w:line="240" w:lineRule="auto"/>
        <w:ind w:left="1276" w:right="1274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47 </w:t>
      </w:r>
      <w:r w:rsidRPr="00F459F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Боковского района Ростовской области</w:t>
      </w:r>
    </w:p>
    <w:p w:rsidR="000908FD" w:rsidRDefault="000908FD" w:rsidP="00F459FD">
      <w:pPr>
        <w:spacing w:after="0" w:line="240" w:lineRule="auto"/>
        <w:ind w:left="1276" w:right="1274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08FD" w:rsidRPr="00F459FD" w:rsidRDefault="000908FD" w:rsidP="00F459FD">
      <w:pPr>
        <w:spacing w:after="0" w:line="240" w:lineRule="auto"/>
        <w:ind w:right="-175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908FD" w:rsidRDefault="000908FD" w:rsidP="00F459FD">
      <w:pPr>
        <w:spacing w:after="0" w:line="240" w:lineRule="auto"/>
        <w:ind w:right="4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347 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Боковского района Ростовской области с правом решающего голоса </w:t>
      </w:r>
      <w:r>
        <w:rPr>
          <w:rFonts w:ascii="Times New Roman" w:hAnsi="Times New Roman" w:cs="Times New Roman"/>
          <w:sz w:val="28"/>
          <w:szCs w:val="28"/>
          <w:lang w:eastAsia="ru-RU"/>
        </w:rPr>
        <w:t>Авраменко И. Ю.  (вх. № 13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от </w:t>
      </w:r>
      <w:r>
        <w:rPr>
          <w:rFonts w:ascii="Times New Roman" w:hAnsi="Times New Roman" w:cs="Times New Roman"/>
          <w:sz w:val="28"/>
          <w:szCs w:val="28"/>
          <w:lang w:eastAsia="ru-RU"/>
        </w:rPr>
        <w:t>26.05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.2015 г.), </w:t>
      </w:r>
      <w:r>
        <w:rPr>
          <w:rFonts w:ascii="Times New Roman" w:hAnsi="Times New Roman" w:cs="Times New Roman"/>
          <w:sz w:val="28"/>
          <w:szCs w:val="28"/>
          <w:lang w:eastAsia="ru-RU"/>
        </w:rPr>
        <w:t>выдвинутой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Боковского района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РРО ПП «Патриоты России»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и руководствуясь п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п. а) п.6 ст. 29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</w:p>
    <w:p w:rsidR="000908FD" w:rsidRPr="00F459FD" w:rsidRDefault="000908FD" w:rsidP="00F459FD">
      <w:pPr>
        <w:spacing w:after="0" w:line="240" w:lineRule="auto"/>
        <w:ind w:right="4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08FD" w:rsidRPr="00F459FD" w:rsidRDefault="000908FD" w:rsidP="00F459FD">
      <w:pPr>
        <w:spacing w:after="0" w:line="240" w:lineRule="auto"/>
        <w:ind w:right="4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Боковского района ПОСТАНОВЛЯЕТ:</w:t>
      </w:r>
    </w:p>
    <w:p w:rsidR="000908FD" w:rsidRPr="00F459FD" w:rsidRDefault="000908FD" w:rsidP="00F459FD">
      <w:pPr>
        <w:spacing w:after="0" w:line="240" w:lineRule="auto"/>
        <w:ind w:right="4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08FD" w:rsidRPr="00F459FD" w:rsidRDefault="000908FD" w:rsidP="00F459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участка, участка референдума №347 </w:t>
      </w: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Боковского района Ростовской области с правом решающего голоса </w:t>
      </w:r>
      <w:r>
        <w:rPr>
          <w:rFonts w:ascii="Times New Roman" w:hAnsi="Times New Roman" w:cs="Times New Roman"/>
          <w:sz w:val="28"/>
          <w:szCs w:val="28"/>
          <w:lang w:eastAsia="ru-RU"/>
        </w:rPr>
        <w:t>Авраменко Ирину Юрьевну</w:t>
      </w:r>
      <w:bookmarkStart w:id="0" w:name="_GoBack"/>
      <w:bookmarkEnd w:id="0"/>
      <w:r w:rsidRPr="00F459F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08FD" w:rsidRPr="00F459FD" w:rsidRDefault="000908FD" w:rsidP="00F459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59FD">
        <w:rPr>
          <w:rFonts w:ascii="Times New Roman" w:hAnsi="Times New Roman" w:cs="Times New Roman"/>
          <w:sz w:val="28"/>
          <w:szCs w:val="28"/>
          <w:lang w:eastAsia="ru-RU"/>
        </w:rPr>
        <w:t xml:space="preserve">       2. Разместить настоящее постановление на сайте территориальной избирательной комиссии Боковского района Ростовской области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908FD" w:rsidRPr="00F459FD" w:rsidRDefault="000908FD" w:rsidP="00F459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08FD" w:rsidRPr="00F459FD" w:rsidRDefault="000908FD" w:rsidP="00F459FD">
      <w:pPr>
        <w:spacing w:after="0" w:line="240" w:lineRule="auto"/>
        <w:ind w:firstLine="51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908FD" w:rsidRPr="00F459FD" w:rsidRDefault="000908FD" w:rsidP="00F459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5070"/>
        <w:gridCol w:w="4398"/>
      </w:tblGrid>
      <w:tr w:rsidR="000908FD" w:rsidRPr="003A287E">
        <w:tc>
          <w:tcPr>
            <w:tcW w:w="5070" w:type="dxa"/>
          </w:tcPr>
          <w:p w:rsidR="000908FD" w:rsidRPr="00F459FD" w:rsidRDefault="000908FD" w:rsidP="00F459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0908FD" w:rsidRPr="00F459FD" w:rsidRDefault="000908FD" w:rsidP="00F459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0908FD" w:rsidRPr="003A287E">
        <w:tc>
          <w:tcPr>
            <w:tcW w:w="5070" w:type="dxa"/>
          </w:tcPr>
          <w:p w:rsidR="000908FD" w:rsidRPr="00F459FD" w:rsidRDefault="000908FD" w:rsidP="00F459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0908FD" w:rsidRPr="00F459FD" w:rsidRDefault="000908FD" w:rsidP="00F459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08FD" w:rsidRPr="003A287E">
        <w:tc>
          <w:tcPr>
            <w:tcW w:w="5070" w:type="dxa"/>
          </w:tcPr>
          <w:p w:rsidR="000908FD" w:rsidRPr="00F459FD" w:rsidRDefault="000908FD" w:rsidP="00F459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0908FD" w:rsidRPr="00F459FD" w:rsidRDefault="000908FD" w:rsidP="00F459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459F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0908FD" w:rsidRDefault="000908FD"/>
    <w:sectPr w:rsidR="000908FD" w:rsidSect="007C6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59FD"/>
    <w:rsid w:val="00040E99"/>
    <w:rsid w:val="00074F0E"/>
    <w:rsid w:val="000908FD"/>
    <w:rsid w:val="001164AA"/>
    <w:rsid w:val="00131EF2"/>
    <w:rsid w:val="001539F6"/>
    <w:rsid w:val="00162153"/>
    <w:rsid w:val="002039CF"/>
    <w:rsid w:val="00213DA2"/>
    <w:rsid w:val="002645B5"/>
    <w:rsid w:val="0027385F"/>
    <w:rsid w:val="002F11AD"/>
    <w:rsid w:val="003844FF"/>
    <w:rsid w:val="003A287E"/>
    <w:rsid w:val="003D00CC"/>
    <w:rsid w:val="003E16A2"/>
    <w:rsid w:val="003E3D22"/>
    <w:rsid w:val="00426EEB"/>
    <w:rsid w:val="00451923"/>
    <w:rsid w:val="004868EA"/>
    <w:rsid w:val="004936E5"/>
    <w:rsid w:val="00515BD4"/>
    <w:rsid w:val="00546263"/>
    <w:rsid w:val="005A349B"/>
    <w:rsid w:val="005B0608"/>
    <w:rsid w:val="005E5363"/>
    <w:rsid w:val="005E693F"/>
    <w:rsid w:val="005F3568"/>
    <w:rsid w:val="006D2F05"/>
    <w:rsid w:val="006F0A56"/>
    <w:rsid w:val="006F7006"/>
    <w:rsid w:val="00707CA0"/>
    <w:rsid w:val="007145AE"/>
    <w:rsid w:val="007611F6"/>
    <w:rsid w:val="00761F12"/>
    <w:rsid w:val="00767BF5"/>
    <w:rsid w:val="007C6919"/>
    <w:rsid w:val="00850F5D"/>
    <w:rsid w:val="008711B8"/>
    <w:rsid w:val="008D7408"/>
    <w:rsid w:val="008F076A"/>
    <w:rsid w:val="00956AB8"/>
    <w:rsid w:val="009B1683"/>
    <w:rsid w:val="009D1C4E"/>
    <w:rsid w:val="00A420B0"/>
    <w:rsid w:val="00A475C7"/>
    <w:rsid w:val="00A67001"/>
    <w:rsid w:val="00AA131E"/>
    <w:rsid w:val="00AD3033"/>
    <w:rsid w:val="00AF242B"/>
    <w:rsid w:val="00B472A9"/>
    <w:rsid w:val="00B569B3"/>
    <w:rsid w:val="00B95485"/>
    <w:rsid w:val="00BC1F6D"/>
    <w:rsid w:val="00C3131C"/>
    <w:rsid w:val="00CE5A17"/>
    <w:rsid w:val="00D43B9D"/>
    <w:rsid w:val="00D51086"/>
    <w:rsid w:val="00DE308B"/>
    <w:rsid w:val="00E1019A"/>
    <w:rsid w:val="00E1560C"/>
    <w:rsid w:val="00E4784C"/>
    <w:rsid w:val="00EA4BA7"/>
    <w:rsid w:val="00EE3934"/>
    <w:rsid w:val="00F16598"/>
    <w:rsid w:val="00F3280B"/>
    <w:rsid w:val="00F459FD"/>
    <w:rsid w:val="00FE2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91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45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59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017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7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1</Pages>
  <Words>198</Words>
  <Characters>1133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Говорухин С.Л.</cp:lastModifiedBy>
  <cp:revision>2</cp:revision>
  <cp:lastPrinted>2015-06-25T06:27:00Z</cp:lastPrinted>
  <dcterms:created xsi:type="dcterms:W3CDTF">2015-06-23T07:16:00Z</dcterms:created>
  <dcterms:modified xsi:type="dcterms:W3CDTF">2015-06-25T06:28:00Z</dcterms:modified>
</cp:coreProperties>
</file>