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854" w:rsidRDefault="00E73854" w:rsidP="008B41EF">
      <w:pPr>
        <w:spacing w:after="0" w:line="240" w:lineRule="auto"/>
        <w:jc w:val="center"/>
        <w:rPr>
          <w:rFonts w:ascii="Times New Roman" w:hAnsi="Times New Roman" w:cs="Times New Roman"/>
          <w:noProof/>
          <w:sz w:val="20"/>
          <w:szCs w:val="20"/>
          <w:lang w:eastAsia="ru-RU"/>
        </w:rPr>
      </w:pPr>
    </w:p>
    <w:p w:rsidR="00E73854" w:rsidRDefault="00E73854" w:rsidP="008B41EF">
      <w:pPr>
        <w:spacing w:after="0" w:line="240" w:lineRule="auto"/>
        <w:jc w:val="center"/>
        <w:rPr>
          <w:rFonts w:ascii="Times New Roman" w:hAnsi="Times New Roman" w:cs="Times New Roman"/>
          <w:noProof/>
          <w:sz w:val="20"/>
          <w:szCs w:val="20"/>
          <w:lang w:eastAsia="ru-RU"/>
        </w:rPr>
      </w:pPr>
    </w:p>
    <w:p w:rsidR="00E73854" w:rsidRPr="008B41EF" w:rsidRDefault="00E73854" w:rsidP="008B41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2311F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25pt;height:41.25pt;visibility:visible">
            <v:imagedata r:id="rId4" o:title=""/>
          </v:shape>
        </w:pict>
      </w:r>
    </w:p>
    <w:p w:rsidR="00E73854" w:rsidRPr="004F2503" w:rsidRDefault="00E73854" w:rsidP="008B41E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F25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4F25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E73854" w:rsidRDefault="00E73854" w:rsidP="004F2503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3107"/>
        <w:gridCol w:w="3107"/>
        <w:gridCol w:w="3107"/>
      </w:tblGrid>
      <w:tr w:rsidR="00E73854" w:rsidRPr="00A2311F">
        <w:tc>
          <w:tcPr>
            <w:tcW w:w="3107" w:type="dxa"/>
          </w:tcPr>
          <w:p w:rsidR="00E73854" w:rsidRDefault="00E73854" w:rsidP="008B41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73854" w:rsidRDefault="00E73854" w:rsidP="008B41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73854" w:rsidRPr="008B41EF" w:rsidRDefault="00E73854" w:rsidP="008B41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Pr="008B41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ию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8B41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 2015 года</w:t>
            </w:r>
          </w:p>
        </w:tc>
        <w:tc>
          <w:tcPr>
            <w:tcW w:w="3107" w:type="dxa"/>
          </w:tcPr>
          <w:p w:rsidR="00E73854" w:rsidRPr="004F2503" w:rsidRDefault="00E73854" w:rsidP="004F2503">
            <w:pPr>
              <w:spacing w:after="0" w:line="240" w:lineRule="auto"/>
              <w:ind w:right="-1759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</w:t>
            </w:r>
            <w:r w:rsidRPr="004F250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ПОСТАНОВЛЕНИЕ</w:t>
            </w:r>
          </w:p>
          <w:p w:rsidR="00E73854" w:rsidRPr="008B41EF" w:rsidRDefault="00E73854" w:rsidP="008B4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E73854" w:rsidRDefault="00E73854" w:rsidP="008B4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73854" w:rsidRDefault="00E73854" w:rsidP="008B4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73854" w:rsidRPr="008B41EF" w:rsidRDefault="00E73854" w:rsidP="008B4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Pr="008B41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161-9</w:t>
            </w:r>
          </w:p>
        </w:tc>
      </w:tr>
    </w:tbl>
    <w:p w:rsidR="00E73854" w:rsidRPr="008B41EF" w:rsidRDefault="00E73854" w:rsidP="004F25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E73854" w:rsidRPr="008B41EF" w:rsidRDefault="00E73854" w:rsidP="008B41EF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854" w:rsidRDefault="00E73854" w:rsidP="008B41EF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B41E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56 </w:t>
      </w:r>
      <w:r w:rsidRPr="008B41E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 района Ростовской области</w:t>
      </w:r>
    </w:p>
    <w:p w:rsidR="00E73854" w:rsidRPr="008B41EF" w:rsidRDefault="00E73854" w:rsidP="008B41EF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73854" w:rsidRDefault="00E73854" w:rsidP="008B41EF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8B41EF">
        <w:rPr>
          <w:rFonts w:ascii="Times New Roman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56 </w:t>
      </w:r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Чеботаревой Анны Алексеевны (вх. № 19</w:t>
      </w:r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 от 1</w:t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.06.2015г.), </w:t>
      </w:r>
      <w:r>
        <w:rPr>
          <w:rFonts w:ascii="Times New Roman" w:hAnsi="Times New Roman" w:cs="Times New Roman"/>
          <w:sz w:val="28"/>
          <w:szCs w:val="28"/>
          <w:lang w:eastAsia="ru-RU"/>
        </w:rPr>
        <w:t>выдвинутой</w:t>
      </w:r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Боковского 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Боковским МО ВОО </w:t>
      </w:r>
      <w:r w:rsidRPr="004B2A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«Молодая Гвардия Единой России»</w:t>
      </w:r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 и руководствуясь п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п. а)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</w:p>
    <w:p w:rsidR="00E73854" w:rsidRPr="008B41EF" w:rsidRDefault="00E73854" w:rsidP="008B41EF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854" w:rsidRPr="008B41EF" w:rsidRDefault="00E73854" w:rsidP="008B41EF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Боковского района ПОСТАНОВЛЯЕТ:</w:t>
      </w:r>
    </w:p>
    <w:p w:rsidR="00E73854" w:rsidRPr="008B41EF" w:rsidRDefault="00E73854" w:rsidP="008B41EF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854" w:rsidRPr="008B41EF" w:rsidRDefault="00E73854" w:rsidP="008B41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       1. Освободить от обязанностей</w:t>
      </w:r>
      <w:bookmarkStart w:id="0" w:name="_GoBack"/>
      <w:bookmarkEnd w:id="0"/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 члена участковой комиссии, избирательного участка, участка референдума №3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56 </w:t>
      </w:r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Чеботареву Анну Алексеевну</w:t>
      </w:r>
      <w:r w:rsidRPr="008B41E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73854" w:rsidRPr="008B41EF" w:rsidRDefault="00E73854" w:rsidP="008B41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</w:t>
      </w:r>
    </w:p>
    <w:p w:rsidR="00E73854" w:rsidRPr="008B41EF" w:rsidRDefault="00E73854" w:rsidP="008B41EF">
      <w:pPr>
        <w:spacing w:after="0" w:line="24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3854" w:rsidRPr="008B41EF" w:rsidRDefault="00E73854" w:rsidP="008B41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070"/>
        <w:gridCol w:w="4398"/>
      </w:tblGrid>
      <w:tr w:rsidR="00E73854" w:rsidRPr="00A2311F">
        <w:tc>
          <w:tcPr>
            <w:tcW w:w="5070" w:type="dxa"/>
          </w:tcPr>
          <w:p w:rsidR="00E73854" w:rsidRPr="008B41EF" w:rsidRDefault="00E73854" w:rsidP="008B41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E73854" w:rsidRPr="008B41EF" w:rsidRDefault="00E73854" w:rsidP="008B4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E73854" w:rsidRPr="00A2311F">
        <w:tc>
          <w:tcPr>
            <w:tcW w:w="5070" w:type="dxa"/>
          </w:tcPr>
          <w:p w:rsidR="00E73854" w:rsidRPr="008B41EF" w:rsidRDefault="00E73854" w:rsidP="008B4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E73854" w:rsidRPr="008B41EF" w:rsidRDefault="00E73854" w:rsidP="008B41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73854" w:rsidRPr="00A2311F">
        <w:tc>
          <w:tcPr>
            <w:tcW w:w="5070" w:type="dxa"/>
          </w:tcPr>
          <w:p w:rsidR="00E73854" w:rsidRPr="008B41EF" w:rsidRDefault="00E73854" w:rsidP="008B41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E73854" w:rsidRPr="008B41EF" w:rsidRDefault="00E73854" w:rsidP="008B41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E73854" w:rsidRDefault="00E73854"/>
    <w:sectPr w:rsidR="00E73854" w:rsidSect="00814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1EF"/>
    <w:rsid w:val="00040E99"/>
    <w:rsid w:val="00074F0E"/>
    <w:rsid w:val="001164AA"/>
    <w:rsid w:val="00131EF2"/>
    <w:rsid w:val="001539F6"/>
    <w:rsid w:val="00162153"/>
    <w:rsid w:val="002039CF"/>
    <w:rsid w:val="00213DA2"/>
    <w:rsid w:val="002617FF"/>
    <w:rsid w:val="0027385F"/>
    <w:rsid w:val="002F11AD"/>
    <w:rsid w:val="00353DE5"/>
    <w:rsid w:val="003844FF"/>
    <w:rsid w:val="003D00CC"/>
    <w:rsid w:val="003E16A2"/>
    <w:rsid w:val="003E3D22"/>
    <w:rsid w:val="00426EEB"/>
    <w:rsid w:val="00451923"/>
    <w:rsid w:val="004868EA"/>
    <w:rsid w:val="004936E5"/>
    <w:rsid w:val="004B2A24"/>
    <w:rsid w:val="004F2503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814943"/>
    <w:rsid w:val="00850F5D"/>
    <w:rsid w:val="008711B8"/>
    <w:rsid w:val="008B41EF"/>
    <w:rsid w:val="008D7408"/>
    <w:rsid w:val="008F076A"/>
    <w:rsid w:val="00956AB8"/>
    <w:rsid w:val="009B1683"/>
    <w:rsid w:val="00A2311F"/>
    <w:rsid w:val="00A420B0"/>
    <w:rsid w:val="00A475C7"/>
    <w:rsid w:val="00A67001"/>
    <w:rsid w:val="00AA131E"/>
    <w:rsid w:val="00AD3033"/>
    <w:rsid w:val="00B472A9"/>
    <w:rsid w:val="00B569B3"/>
    <w:rsid w:val="00B95485"/>
    <w:rsid w:val="00BC1F6D"/>
    <w:rsid w:val="00C3131C"/>
    <w:rsid w:val="00CE5A17"/>
    <w:rsid w:val="00D43B9D"/>
    <w:rsid w:val="00D51086"/>
    <w:rsid w:val="00DE308B"/>
    <w:rsid w:val="00E1019A"/>
    <w:rsid w:val="00E1560C"/>
    <w:rsid w:val="00E4784C"/>
    <w:rsid w:val="00E73854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94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84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207</Words>
  <Characters>1186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Говорухин С.Л.</cp:lastModifiedBy>
  <cp:revision>4</cp:revision>
  <cp:lastPrinted>2015-06-25T07:06:00Z</cp:lastPrinted>
  <dcterms:created xsi:type="dcterms:W3CDTF">2015-06-23T08:42:00Z</dcterms:created>
  <dcterms:modified xsi:type="dcterms:W3CDTF">2015-06-25T07:07:00Z</dcterms:modified>
</cp:coreProperties>
</file>