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5B3" w:rsidRPr="00F459FD" w:rsidRDefault="004815B3" w:rsidP="007873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8732A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7.5pt;height:41.25pt;visibility:visible">
            <v:imagedata r:id="rId4" o:title=""/>
          </v:shape>
        </w:pict>
      </w:r>
    </w:p>
    <w:p w:rsidR="004815B3" w:rsidRPr="00BC7E9D" w:rsidRDefault="004815B3" w:rsidP="007873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C7E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BC7E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4815B3" w:rsidRPr="00BC7E9D" w:rsidRDefault="004815B3" w:rsidP="007873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15B3" w:rsidRPr="00BC7E9D" w:rsidRDefault="004815B3" w:rsidP="00BC7E9D">
      <w:pPr>
        <w:spacing w:after="0" w:line="240" w:lineRule="auto"/>
        <w:ind w:right="4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C7E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4815B3" w:rsidRDefault="004815B3" w:rsidP="007873BF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32"/>
          <w:szCs w:val="32"/>
          <w:lang w:eastAsia="ru-RU"/>
        </w:rPr>
      </w:pPr>
    </w:p>
    <w:p w:rsidR="004815B3" w:rsidRPr="00F459FD" w:rsidRDefault="004815B3" w:rsidP="007873BF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32"/>
          <w:szCs w:val="32"/>
          <w:lang w:eastAsia="ru-RU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3107"/>
        <w:gridCol w:w="3107"/>
        <w:gridCol w:w="3107"/>
      </w:tblGrid>
      <w:tr w:rsidR="004815B3" w:rsidRPr="00F8732A">
        <w:tc>
          <w:tcPr>
            <w:tcW w:w="3107" w:type="dxa"/>
          </w:tcPr>
          <w:p w:rsidR="004815B3" w:rsidRPr="00F459FD" w:rsidRDefault="004815B3" w:rsidP="009A192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07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июля 2015 года</w:t>
            </w:r>
          </w:p>
        </w:tc>
        <w:tc>
          <w:tcPr>
            <w:tcW w:w="3107" w:type="dxa"/>
          </w:tcPr>
          <w:p w:rsidR="004815B3" w:rsidRPr="00F459FD" w:rsidRDefault="004815B3" w:rsidP="009A19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4815B3" w:rsidRPr="00F459FD" w:rsidRDefault="004815B3" w:rsidP="009A19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163-4</w:t>
            </w:r>
          </w:p>
        </w:tc>
      </w:tr>
    </w:tbl>
    <w:p w:rsidR="004815B3" w:rsidRPr="00F459FD" w:rsidRDefault="004815B3" w:rsidP="00BC7E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>ст. Боковская</w:t>
      </w:r>
    </w:p>
    <w:p w:rsidR="004815B3" w:rsidRDefault="004815B3" w:rsidP="007873BF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815B3" w:rsidRPr="00F459FD" w:rsidRDefault="004815B3" w:rsidP="007873BF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42 </w:t>
      </w:r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Боковского района Ростовской области</w:t>
      </w:r>
    </w:p>
    <w:p w:rsidR="004815B3" w:rsidRPr="00F459FD" w:rsidRDefault="004815B3" w:rsidP="007873BF">
      <w:pPr>
        <w:spacing w:after="0" w:line="240" w:lineRule="auto"/>
        <w:ind w:right="-175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15B3" w:rsidRPr="00F459FD" w:rsidRDefault="004815B3" w:rsidP="007873BF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основании постановления территориальной избирательной комиссии от 07 июля 2015 №163-3 «О</w:t>
      </w:r>
      <w:r w:rsidRPr="007873BF">
        <w:rPr>
          <w:rFonts w:ascii="Times New Roman" w:hAnsi="Times New Roman" w:cs="Times New Roman"/>
          <w:sz w:val="28"/>
          <w:szCs w:val="28"/>
        </w:rPr>
        <w:t xml:space="preserve"> внесении изменений в постановление территориальной избирательной комиссии Боковского района от 09 января 2013 года №81-3 «О перечне и количественном составе участковых избирательных комиссий подлежащих формированию в Боковском районе на пятилетний период»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связи с поданным заявлением членом участковой избирательной комиссии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  <w:lang w:eastAsia="ru-RU"/>
        </w:rPr>
        <w:t>342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Сенина С. Ф.  (вх. № 21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07.07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.2015 г.), </w:t>
      </w:r>
      <w:r>
        <w:rPr>
          <w:rFonts w:ascii="Times New Roman" w:hAnsi="Times New Roman" w:cs="Times New Roman"/>
          <w:sz w:val="28"/>
          <w:szCs w:val="28"/>
          <w:lang w:eastAsia="ru-RU"/>
        </w:rPr>
        <w:t>выдвинутого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в состав участковой избирате</w:t>
      </w:r>
      <w:r>
        <w:rPr>
          <w:rFonts w:ascii="Times New Roman" w:hAnsi="Times New Roman" w:cs="Times New Roman"/>
          <w:sz w:val="28"/>
          <w:szCs w:val="28"/>
          <w:lang w:eastAsia="ru-RU"/>
        </w:rPr>
        <w:t>льной комиссии собранием избирателей по месту работы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и руководствуясь п</w:t>
      </w:r>
      <w:bookmarkStart w:id="0" w:name="_GoBack"/>
      <w:bookmarkEnd w:id="0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п. а) п.6 ст. 29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</w:p>
    <w:p w:rsidR="004815B3" w:rsidRPr="00F459FD" w:rsidRDefault="004815B3" w:rsidP="007873BF">
      <w:pPr>
        <w:spacing w:after="0" w:line="240" w:lineRule="auto"/>
        <w:ind w:right="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4815B3" w:rsidRPr="00F459FD" w:rsidRDefault="004815B3" w:rsidP="007873BF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15B3" w:rsidRPr="00F459FD" w:rsidRDefault="004815B3" w:rsidP="00787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участка, участка референдума №342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Сенина Сергея Федоровича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15B3" w:rsidRPr="00F459FD" w:rsidRDefault="004815B3" w:rsidP="007873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      2. Разместить настоящее постановление на сайте территориальной избирательной комиссии Боковского района Ростовской области</w:t>
      </w:r>
    </w:p>
    <w:p w:rsidR="004815B3" w:rsidRPr="00F459FD" w:rsidRDefault="004815B3" w:rsidP="007873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5070"/>
        <w:gridCol w:w="4398"/>
      </w:tblGrid>
      <w:tr w:rsidR="004815B3" w:rsidRPr="00F8732A">
        <w:tc>
          <w:tcPr>
            <w:tcW w:w="5070" w:type="dxa"/>
          </w:tcPr>
          <w:p w:rsidR="004815B3" w:rsidRPr="00F459FD" w:rsidRDefault="004815B3" w:rsidP="009A192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815B3" w:rsidRPr="00F459FD" w:rsidRDefault="004815B3" w:rsidP="009A19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4815B3" w:rsidRPr="00F8732A">
        <w:tc>
          <w:tcPr>
            <w:tcW w:w="5070" w:type="dxa"/>
          </w:tcPr>
          <w:p w:rsidR="004815B3" w:rsidRPr="00F459FD" w:rsidRDefault="004815B3" w:rsidP="009A19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4815B3" w:rsidRPr="00F459FD" w:rsidRDefault="004815B3" w:rsidP="009A192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15B3" w:rsidRPr="00F8732A">
        <w:tc>
          <w:tcPr>
            <w:tcW w:w="5070" w:type="dxa"/>
          </w:tcPr>
          <w:p w:rsidR="004815B3" w:rsidRPr="00F459FD" w:rsidRDefault="004815B3" w:rsidP="009A192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815B3" w:rsidRPr="00F459FD" w:rsidRDefault="004815B3" w:rsidP="009A19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4815B3" w:rsidRDefault="004815B3"/>
    <w:sectPr w:rsidR="004815B3" w:rsidSect="001C1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3BF"/>
    <w:rsid w:val="0002312F"/>
    <w:rsid w:val="00040E99"/>
    <w:rsid w:val="00060272"/>
    <w:rsid w:val="00061923"/>
    <w:rsid w:val="00074F0E"/>
    <w:rsid w:val="00075EA0"/>
    <w:rsid w:val="000D1E81"/>
    <w:rsid w:val="001164AA"/>
    <w:rsid w:val="00131EF2"/>
    <w:rsid w:val="00143EDA"/>
    <w:rsid w:val="00151BB2"/>
    <w:rsid w:val="001539F6"/>
    <w:rsid w:val="00162153"/>
    <w:rsid w:val="001C16AC"/>
    <w:rsid w:val="001E6C26"/>
    <w:rsid w:val="002039CF"/>
    <w:rsid w:val="00213DA2"/>
    <w:rsid w:val="002212E8"/>
    <w:rsid w:val="002617FF"/>
    <w:rsid w:val="0027385F"/>
    <w:rsid w:val="002A7856"/>
    <w:rsid w:val="002F11AD"/>
    <w:rsid w:val="00367456"/>
    <w:rsid w:val="003844FF"/>
    <w:rsid w:val="003866B7"/>
    <w:rsid w:val="003A5B5C"/>
    <w:rsid w:val="003D00CC"/>
    <w:rsid w:val="003E16A2"/>
    <w:rsid w:val="0042592A"/>
    <w:rsid w:val="00426EEB"/>
    <w:rsid w:val="00451923"/>
    <w:rsid w:val="004815B3"/>
    <w:rsid w:val="004868EA"/>
    <w:rsid w:val="004936E5"/>
    <w:rsid w:val="004B4034"/>
    <w:rsid w:val="004E16AA"/>
    <w:rsid w:val="00515BD4"/>
    <w:rsid w:val="005264B2"/>
    <w:rsid w:val="00546263"/>
    <w:rsid w:val="005A349B"/>
    <w:rsid w:val="005B0608"/>
    <w:rsid w:val="005E5363"/>
    <w:rsid w:val="005E693F"/>
    <w:rsid w:val="005F3568"/>
    <w:rsid w:val="00621101"/>
    <w:rsid w:val="0065548D"/>
    <w:rsid w:val="0066114F"/>
    <w:rsid w:val="00682B36"/>
    <w:rsid w:val="006D2F05"/>
    <w:rsid w:val="006F0A56"/>
    <w:rsid w:val="006F7006"/>
    <w:rsid w:val="00707CA0"/>
    <w:rsid w:val="007145AE"/>
    <w:rsid w:val="007611F6"/>
    <w:rsid w:val="00761F12"/>
    <w:rsid w:val="00767BF5"/>
    <w:rsid w:val="007873BF"/>
    <w:rsid w:val="00846740"/>
    <w:rsid w:val="00850F5D"/>
    <w:rsid w:val="008711B8"/>
    <w:rsid w:val="008B3F00"/>
    <w:rsid w:val="008D7408"/>
    <w:rsid w:val="008F076A"/>
    <w:rsid w:val="0094466C"/>
    <w:rsid w:val="00956AB8"/>
    <w:rsid w:val="009A1921"/>
    <w:rsid w:val="009B1683"/>
    <w:rsid w:val="00A34DB3"/>
    <w:rsid w:val="00A420B0"/>
    <w:rsid w:val="00A475C7"/>
    <w:rsid w:val="00A6228E"/>
    <w:rsid w:val="00A67001"/>
    <w:rsid w:val="00A81BA9"/>
    <w:rsid w:val="00AA131E"/>
    <w:rsid w:val="00AD3033"/>
    <w:rsid w:val="00B472A9"/>
    <w:rsid w:val="00B569B3"/>
    <w:rsid w:val="00B95485"/>
    <w:rsid w:val="00BC1F6D"/>
    <w:rsid w:val="00BC7E9D"/>
    <w:rsid w:val="00C3131C"/>
    <w:rsid w:val="00C51A18"/>
    <w:rsid w:val="00C6532A"/>
    <w:rsid w:val="00CA66D2"/>
    <w:rsid w:val="00CE5A17"/>
    <w:rsid w:val="00D43B9D"/>
    <w:rsid w:val="00D51086"/>
    <w:rsid w:val="00D715F1"/>
    <w:rsid w:val="00DA61CE"/>
    <w:rsid w:val="00DE308B"/>
    <w:rsid w:val="00E03139"/>
    <w:rsid w:val="00E1019A"/>
    <w:rsid w:val="00E1560C"/>
    <w:rsid w:val="00E4784C"/>
    <w:rsid w:val="00EA4BA7"/>
    <w:rsid w:val="00EB616B"/>
    <w:rsid w:val="00EE3934"/>
    <w:rsid w:val="00F16598"/>
    <w:rsid w:val="00F3280B"/>
    <w:rsid w:val="00F459FD"/>
    <w:rsid w:val="00F8732A"/>
    <w:rsid w:val="00FE2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3B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87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873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252</Words>
  <Characters>1440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Говорухин С.Л.</cp:lastModifiedBy>
  <cp:revision>3</cp:revision>
  <cp:lastPrinted>2015-07-07T11:53:00Z</cp:lastPrinted>
  <dcterms:created xsi:type="dcterms:W3CDTF">2015-07-07T11:44:00Z</dcterms:created>
  <dcterms:modified xsi:type="dcterms:W3CDTF">2015-07-08T05:10:00Z</dcterms:modified>
</cp:coreProperties>
</file>